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230E2" w14:textId="77777777" w:rsidR="005E1D41" w:rsidRPr="00BD38BF" w:rsidRDefault="005E1D41" w:rsidP="005E1D41">
      <w:pPr>
        <w:spacing w:after="0"/>
        <w:rPr>
          <w:sz w:val="24"/>
          <w:szCs w:val="24"/>
        </w:rPr>
      </w:pPr>
      <w:r w:rsidRPr="00BD38BF">
        <w:rPr>
          <w:sz w:val="24"/>
          <w:szCs w:val="24"/>
        </w:rPr>
        <w:t>REGISRANT INFO:</w:t>
      </w:r>
    </w:p>
    <w:p w14:paraId="1E3A16EF" w14:textId="77777777" w:rsidR="005E1D41" w:rsidRPr="005E1D41" w:rsidRDefault="005E1D41" w:rsidP="005E1D41">
      <w:pPr>
        <w:spacing w:after="0"/>
        <w:rPr>
          <w:sz w:val="18"/>
          <w:szCs w:val="18"/>
        </w:rPr>
      </w:pPr>
    </w:p>
    <w:p w14:paraId="358E9795" w14:textId="4A4F279F" w:rsidR="005E1D41" w:rsidRPr="005E1D41" w:rsidRDefault="005E1D41" w:rsidP="005E1D41">
      <w:pPr>
        <w:spacing w:after="0"/>
        <w:rPr>
          <w:sz w:val="18"/>
          <w:szCs w:val="18"/>
        </w:rPr>
      </w:pPr>
      <w:r w:rsidRPr="005E1D41">
        <w:rPr>
          <w:sz w:val="18"/>
          <w:szCs w:val="18"/>
        </w:rPr>
        <w:t>NAME: ____</w:t>
      </w:r>
      <w:r w:rsidR="006E6C05" w:rsidRPr="005E1D41">
        <w:rPr>
          <w:sz w:val="18"/>
          <w:szCs w:val="18"/>
        </w:rPr>
        <w:t xml:space="preserve"> </w:t>
      </w:r>
      <w:r w:rsidRPr="005E1D41">
        <w:rPr>
          <w:sz w:val="18"/>
          <w:szCs w:val="18"/>
        </w:rPr>
        <w:t>_____________________________________________________ GRAD YEAR: _____________________</w:t>
      </w:r>
    </w:p>
    <w:p w14:paraId="3A59F0EB" w14:textId="77777777" w:rsidR="005E1D41" w:rsidRDefault="005E1D41" w:rsidP="005E1D41">
      <w:pPr>
        <w:spacing w:after="0"/>
        <w:rPr>
          <w:sz w:val="18"/>
          <w:szCs w:val="18"/>
        </w:rPr>
      </w:pPr>
    </w:p>
    <w:p w14:paraId="277C2D48" w14:textId="77777777" w:rsidR="00BD38BF" w:rsidRDefault="00BD38BF" w:rsidP="005E1D41">
      <w:pPr>
        <w:spacing w:after="0"/>
        <w:rPr>
          <w:sz w:val="18"/>
          <w:szCs w:val="18"/>
        </w:rPr>
      </w:pPr>
    </w:p>
    <w:p w14:paraId="61E1E8B0" w14:textId="32861BAF" w:rsidR="005E1D41" w:rsidRPr="005E1D41" w:rsidRDefault="005E1D41" w:rsidP="005E1D41">
      <w:pPr>
        <w:spacing w:after="0"/>
        <w:rPr>
          <w:sz w:val="18"/>
          <w:szCs w:val="18"/>
        </w:rPr>
      </w:pPr>
      <w:r w:rsidRPr="005E1D41">
        <w:rPr>
          <w:sz w:val="18"/>
          <w:szCs w:val="18"/>
        </w:rPr>
        <w:t>CLUB TEAM: __________________________________________________ POSITION: ______________________</w:t>
      </w:r>
    </w:p>
    <w:p w14:paraId="32A8975B" w14:textId="77777777" w:rsidR="005E1D41" w:rsidRDefault="005E1D41" w:rsidP="005E1D41">
      <w:pPr>
        <w:spacing w:after="0"/>
        <w:rPr>
          <w:sz w:val="18"/>
          <w:szCs w:val="18"/>
        </w:rPr>
      </w:pPr>
    </w:p>
    <w:p w14:paraId="08C35BB9" w14:textId="77777777" w:rsidR="00BD38BF" w:rsidRDefault="00BD38BF" w:rsidP="005E1D41">
      <w:pPr>
        <w:spacing w:after="0"/>
        <w:rPr>
          <w:sz w:val="18"/>
          <w:szCs w:val="18"/>
        </w:rPr>
      </w:pPr>
    </w:p>
    <w:p w14:paraId="49A27DA1" w14:textId="2046AC04" w:rsidR="005E1D41" w:rsidRPr="005E1D41" w:rsidRDefault="005E1D41" w:rsidP="005E1D41">
      <w:pPr>
        <w:spacing w:after="0"/>
        <w:rPr>
          <w:sz w:val="18"/>
          <w:szCs w:val="18"/>
        </w:rPr>
      </w:pPr>
      <w:r w:rsidRPr="005E1D41">
        <w:rPr>
          <w:sz w:val="18"/>
          <w:szCs w:val="18"/>
        </w:rPr>
        <w:t>HIGH SCHOOL: ___________________________________________________________________________________</w:t>
      </w:r>
    </w:p>
    <w:p w14:paraId="79BA76E1" w14:textId="77777777" w:rsidR="005E1D41" w:rsidRDefault="005E1D41" w:rsidP="005E1D41">
      <w:pPr>
        <w:spacing w:after="0"/>
        <w:rPr>
          <w:sz w:val="18"/>
          <w:szCs w:val="18"/>
        </w:rPr>
      </w:pPr>
    </w:p>
    <w:p w14:paraId="016F9D70" w14:textId="77777777" w:rsidR="00BD38BF" w:rsidRDefault="00BD38BF" w:rsidP="005E1D41">
      <w:pPr>
        <w:spacing w:after="0"/>
        <w:rPr>
          <w:sz w:val="18"/>
          <w:szCs w:val="18"/>
        </w:rPr>
      </w:pPr>
    </w:p>
    <w:p w14:paraId="31F7835E" w14:textId="5AD3443C" w:rsidR="005E1D41" w:rsidRDefault="005E1D41" w:rsidP="005E1D41">
      <w:pPr>
        <w:spacing w:after="0"/>
        <w:rPr>
          <w:sz w:val="18"/>
          <w:szCs w:val="18"/>
        </w:rPr>
      </w:pPr>
      <w:r w:rsidRPr="005E1D41">
        <w:rPr>
          <w:sz w:val="18"/>
          <w:szCs w:val="18"/>
        </w:rPr>
        <w:t>CELL PHONE: _______________________________________________________________________________________</w:t>
      </w:r>
    </w:p>
    <w:p w14:paraId="575BE55C" w14:textId="77777777" w:rsidR="00714099" w:rsidRDefault="00714099" w:rsidP="00714099">
      <w:pPr>
        <w:spacing w:after="0"/>
        <w:rPr>
          <w:sz w:val="18"/>
          <w:szCs w:val="18"/>
        </w:rPr>
      </w:pPr>
    </w:p>
    <w:p w14:paraId="33309460" w14:textId="77777777" w:rsidR="00714099" w:rsidRDefault="00714099" w:rsidP="00714099">
      <w:pPr>
        <w:spacing w:after="0"/>
        <w:rPr>
          <w:sz w:val="18"/>
          <w:szCs w:val="18"/>
        </w:rPr>
      </w:pPr>
    </w:p>
    <w:p w14:paraId="7F777108" w14:textId="36F5A829" w:rsidR="005E1D41" w:rsidRDefault="00714099" w:rsidP="00714099">
      <w:pPr>
        <w:spacing w:after="0"/>
        <w:rPr>
          <w:sz w:val="18"/>
          <w:szCs w:val="18"/>
        </w:rPr>
      </w:pPr>
      <w:r>
        <w:rPr>
          <w:sz w:val="18"/>
          <w:szCs w:val="18"/>
        </w:rPr>
        <w:t>EMAIL</w:t>
      </w:r>
      <w:r w:rsidRPr="005E1D41">
        <w:rPr>
          <w:sz w:val="18"/>
          <w:szCs w:val="18"/>
        </w:rPr>
        <w:t>: ______</w:t>
      </w:r>
      <w:r w:rsidR="006E6C05" w:rsidRPr="005E1D41">
        <w:rPr>
          <w:sz w:val="18"/>
          <w:szCs w:val="18"/>
        </w:rPr>
        <w:t xml:space="preserve"> </w:t>
      </w:r>
      <w:r w:rsidRPr="005E1D41">
        <w:rPr>
          <w:sz w:val="18"/>
          <w:szCs w:val="18"/>
        </w:rPr>
        <w:t>_________________________________________________________________________________</w:t>
      </w:r>
    </w:p>
    <w:p w14:paraId="24383AFA" w14:textId="77777777" w:rsidR="00BD38BF" w:rsidRDefault="00BD38BF" w:rsidP="005E1D41">
      <w:pPr>
        <w:spacing w:after="0"/>
        <w:rPr>
          <w:sz w:val="18"/>
          <w:szCs w:val="18"/>
        </w:rPr>
      </w:pPr>
    </w:p>
    <w:p w14:paraId="7574EB28" w14:textId="77777777" w:rsidR="00714099" w:rsidRDefault="00714099" w:rsidP="005E1D41">
      <w:pPr>
        <w:spacing w:after="0"/>
        <w:rPr>
          <w:sz w:val="18"/>
          <w:szCs w:val="18"/>
        </w:rPr>
      </w:pPr>
    </w:p>
    <w:p w14:paraId="1C3B5CD1" w14:textId="1C8081A5" w:rsidR="005E1D41" w:rsidRPr="005E1D41" w:rsidRDefault="005E1D41" w:rsidP="005E1D41">
      <w:pPr>
        <w:spacing w:after="0"/>
        <w:rPr>
          <w:sz w:val="18"/>
          <w:szCs w:val="18"/>
        </w:rPr>
      </w:pPr>
      <w:r w:rsidRPr="005E1D41">
        <w:rPr>
          <w:sz w:val="18"/>
          <w:szCs w:val="18"/>
        </w:rPr>
        <w:t>ADDRESS: _____________________________________________________________________________________</w:t>
      </w:r>
      <w:r w:rsidR="00714099">
        <w:rPr>
          <w:sz w:val="18"/>
          <w:szCs w:val="18"/>
        </w:rPr>
        <w:t>_____</w:t>
      </w:r>
    </w:p>
    <w:p w14:paraId="2C648928" w14:textId="77777777" w:rsidR="005E1D41" w:rsidRDefault="005E1D41" w:rsidP="005E1D41">
      <w:pPr>
        <w:spacing w:after="0"/>
        <w:rPr>
          <w:sz w:val="18"/>
          <w:szCs w:val="18"/>
        </w:rPr>
      </w:pPr>
    </w:p>
    <w:p w14:paraId="27EE8518" w14:textId="77777777" w:rsidR="00BD38BF" w:rsidRDefault="00BD38BF" w:rsidP="005E1D41">
      <w:pPr>
        <w:spacing w:after="0"/>
        <w:rPr>
          <w:sz w:val="18"/>
          <w:szCs w:val="18"/>
        </w:rPr>
      </w:pPr>
    </w:p>
    <w:p w14:paraId="0474C117" w14:textId="378ECCC3" w:rsidR="005E1D41" w:rsidRPr="005E1D41" w:rsidRDefault="005E1D41" w:rsidP="005E1D41">
      <w:pPr>
        <w:spacing w:after="0"/>
        <w:rPr>
          <w:sz w:val="18"/>
          <w:szCs w:val="18"/>
        </w:rPr>
      </w:pPr>
      <w:r w:rsidRPr="005E1D41">
        <w:rPr>
          <w:sz w:val="18"/>
          <w:szCs w:val="18"/>
        </w:rPr>
        <w:t>PARENT NAME: ____________________________________________________________________________________</w:t>
      </w:r>
    </w:p>
    <w:p w14:paraId="0E203AE4" w14:textId="77777777" w:rsidR="005E1D41" w:rsidRDefault="005E1D41" w:rsidP="005E1D41">
      <w:pPr>
        <w:spacing w:after="0"/>
        <w:rPr>
          <w:sz w:val="18"/>
          <w:szCs w:val="18"/>
        </w:rPr>
      </w:pPr>
    </w:p>
    <w:p w14:paraId="058004C3" w14:textId="77777777" w:rsidR="00BD38BF" w:rsidRDefault="00BD38BF" w:rsidP="005E1D41">
      <w:pPr>
        <w:spacing w:after="0"/>
        <w:rPr>
          <w:sz w:val="18"/>
          <w:szCs w:val="18"/>
        </w:rPr>
      </w:pPr>
    </w:p>
    <w:p w14:paraId="1B436EB4" w14:textId="7B50D20A" w:rsidR="005E1D41" w:rsidRPr="005E1D41" w:rsidRDefault="005E1D41" w:rsidP="005E1D41">
      <w:pPr>
        <w:spacing w:after="0"/>
        <w:rPr>
          <w:sz w:val="18"/>
          <w:szCs w:val="18"/>
        </w:rPr>
      </w:pPr>
      <w:r w:rsidRPr="005E1D41">
        <w:rPr>
          <w:sz w:val="18"/>
          <w:szCs w:val="18"/>
        </w:rPr>
        <w:t xml:space="preserve">PARENT EMAIL &amp; CONTACT NUMBER: </w:t>
      </w:r>
      <w:r w:rsidR="006E6C05">
        <w:rPr>
          <w:sz w:val="18"/>
          <w:szCs w:val="18"/>
        </w:rPr>
        <w:t>_______</w:t>
      </w:r>
      <w:r w:rsidRPr="005E1D41">
        <w:rPr>
          <w:sz w:val="18"/>
          <w:szCs w:val="18"/>
        </w:rPr>
        <w:t>__________________________________________________</w:t>
      </w:r>
    </w:p>
    <w:p w14:paraId="04FABC45" w14:textId="77777777" w:rsidR="005E1D41" w:rsidRDefault="005E1D41" w:rsidP="005E1D41">
      <w:pPr>
        <w:spacing w:after="0"/>
        <w:rPr>
          <w:sz w:val="18"/>
          <w:szCs w:val="18"/>
        </w:rPr>
      </w:pPr>
    </w:p>
    <w:p w14:paraId="2215647B" w14:textId="77777777" w:rsidR="00BD38BF" w:rsidRDefault="00BD38BF" w:rsidP="005E1D41">
      <w:pPr>
        <w:spacing w:after="0"/>
        <w:rPr>
          <w:sz w:val="18"/>
          <w:szCs w:val="18"/>
        </w:rPr>
      </w:pPr>
    </w:p>
    <w:p w14:paraId="29BC8C1D" w14:textId="52CBADA5" w:rsidR="005E1D41" w:rsidRDefault="005E1D41" w:rsidP="005E1D41">
      <w:pPr>
        <w:spacing w:after="0"/>
        <w:rPr>
          <w:sz w:val="18"/>
          <w:szCs w:val="18"/>
        </w:rPr>
      </w:pPr>
      <w:r w:rsidRPr="005E1D41">
        <w:rPr>
          <w:sz w:val="18"/>
          <w:szCs w:val="18"/>
        </w:rPr>
        <w:t xml:space="preserve">I WILL ATTEND THE </w:t>
      </w:r>
      <w:r>
        <w:rPr>
          <w:sz w:val="18"/>
          <w:szCs w:val="18"/>
        </w:rPr>
        <w:t>ADMISSIONS INFO SESSION</w:t>
      </w:r>
      <w:r w:rsidRPr="005E1D41">
        <w:rPr>
          <w:sz w:val="18"/>
          <w:szCs w:val="18"/>
        </w:rPr>
        <w:t xml:space="preserve">: ______ </w:t>
      </w:r>
    </w:p>
    <w:p w14:paraId="41580EAD" w14:textId="77777777" w:rsidR="00BD38BF" w:rsidRDefault="00BD38BF" w:rsidP="005E1D41">
      <w:pPr>
        <w:spacing w:after="0"/>
        <w:rPr>
          <w:sz w:val="20"/>
          <w:szCs w:val="20"/>
        </w:rPr>
      </w:pPr>
    </w:p>
    <w:p w14:paraId="6A37CA07" w14:textId="77777777" w:rsidR="00BD38BF" w:rsidRDefault="00BD38BF" w:rsidP="005E1D41">
      <w:pPr>
        <w:spacing w:after="0"/>
        <w:rPr>
          <w:sz w:val="20"/>
          <w:szCs w:val="20"/>
        </w:rPr>
      </w:pPr>
    </w:p>
    <w:p w14:paraId="794E5DCF" w14:textId="77777777" w:rsidR="00BD38BF" w:rsidRPr="005E1D41" w:rsidRDefault="00BD38BF" w:rsidP="005E1D41">
      <w:pPr>
        <w:spacing w:after="0"/>
        <w:rPr>
          <w:sz w:val="20"/>
          <w:szCs w:val="20"/>
        </w:rPr>
      </w:pPr>
    </w:p>
    <w:p w14:paraId="4E71C449" w14:textId="77777777" w:rsidR="005E1D41" w:rsidRPr="005E1D41" w:rsidRDefault="005E1D41" w:rsidP="00BD38BF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Mail with check to:</w:t>
      </w:r>
    </w:p>
    <w:p w14:paraId="7D84088C" w14:textId="736702DD" w:rsidR="005E1D41" w:rsidRPr="005E1D41" w:rsidRDefault="005E1D41" w:rsidP="00BD38BF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Messiah </w:t>
      </w:r>
      <w:r w:rsidR="00BB4F30">
        <w:rPr>
          <w:sz w:val="20"/>
          <w:szCs w:val="20"/>
        </w:rPr>
        <w:t>University</w:t>
      </w:r>
    </w:p>
    <w:p w14:paraId="4D48CF81" w14:textId="77777777" w:rsidR="005E1D41" w:rsidRPr="005E1D41" w:rsidRDefault="005E1D41" w:rsidP="00BD38BF">
      <w:pPr>
        <w:spacing w:after="0"/>
        <w:jc w:val="center"/>
        <w:rPr>
          <w:sz w:val="20"/>
          <w:szCs w:val="20"/>
        </w:rPr>
      </w:pPr>
      <w:r w:rsidRPr="005E1D41">
        <w:rPr>
          <w:sz w:val="20"/>
          <w:szCs w:val="20"/>
        </w:rPr>
        <w:t>Attn</w:t>
      </w:r>
      <w:r>
        <w:rPr>
          <w:sz w:val="20"/>
          <w:szCs w:val="20"/>
        </w:rPr>
        <w:t>: Holly Motheral</w:t>
      </w:r>
    </w:p>
    <w:p w14:paraId="7D4D7063" w14:textId="6AB49996" w:rsidR="005E1D41" w:rsidRDefault="005E1D41" w:rsidP="00BD38BF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r w:rsidR="00BB4F30">
        <w:rPr>
          <w:sz w:val="20"/>
          <w:szCs w:val="20"/>
        </w:rPr>
        <w:t>University</w:t>
      </w:r>
      <w:r>
        <w:rPr>
          <w:sz w:val="20"/>
          <w:szCs w:val="20"/>
        </w:rPr>
        <w:t xml:space="preserve"> Ave.</w:t>
      </w:r>
    </w:p>
    <w:p w14:paraId="1EDD6EB8" w14:textId="77777777" w:rsidR="005E1D41" w:rsidRDefault="005E1D41" w:rsidP="00BD38BF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Suite 4501</w:t>
      </w:r>
    </w:p>
    <w:p w14:paraId="2FED39EC" w14:textId="77777777" w:rsidR="005E1D41" w:rsidRDefault="005E1D41" w:rsidP="00BD38BF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Mechanicsburg, PA 17055</w:t>
      </w:r>
    </w:p>
    <w:p w14:paraId="3AD3EB9A" w14:textId="77777777" w:rsidR="005E1D41" w:rsidRPr="005E1D41" w:rsidRDefault="005E1D41" w:rsidP="00BD38BF">
      <w:pPr>
        <w:spacing w:after="0"/>
        <w:jc w:val="center"/>
        <w:rPr>
          <w:sz w:val="20"/>
          <w:szCs w:val="20"/>
        </w:rPr>
      </w:pPr>
    </w:p>
    <w:p w14:paraId="6F0236C1" w14:textId="67E46D8D" w:rsidR="005E1D41" w:rsidRPr="005E1D41" w:rsidRDefault="005E1D41" w:rsidP="00BD38BF">
      <w:pPr>
        <w:spacing w:after="0"/>
        <w:jc w:val="center"/>
        <w:rPr>
          <w:sz w:val="20"/>
          <w:szCs w:val="20"/>
        </w:rPr>
      </w:pPr>
      <w:r w:rsidRPr="005E1D41">
        <w:rPr>
          <w:sz w:val="20"/>
          <w:szCs w:val="20"/>
        </w:rPr>
        <w:t xml:space="preserve">Please make checks </w:t>
      </w:r>
      <w:r w:rsidR="0023513C">
        <w:rPr>
          <w:sz w:val="20"/>
          <w:szCs w:val="20"/>
        </w:rPr>
        <w:t xml:space="preserve">($50) </w:t>
      </w:r>
      <w:r w:rsidRPr="005E1D41">
        <w:rPr>
          <w:sz w:val="20"/>
          <w:szCs w:val="20"/>
        </w:rPr>
        <w:t>payable to:</w:t>
      </w:r>
    </w:p>
    <w:p w14:paraId="42FB72B7" w14:textId="03EDFCD9" w:rsidR="005E1D41" w:rsidRPr="005E1D41" w:rsidRDefault="005E1D41" w:rsidP="00BD38BF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Messiah </w:t>
      </w:r>
      <w:r w:rsidR="00BB4F30">
        <w:rPr>
          <w:sz w:val="20"/>
          <w:szCs w:val="20"/>
        </w:rPr>
        <w:t>University</w:t>
      </w:r>
    </w:p>
    <w:p w14:paraId="436C9FD6" w14:textId="77777777" w:rsidR="00CE6104" w:rsidRPr="005E1D41" w:rsidRDefault="005E1D41" w:rsidP="00BD38BF">
      <w:pPr>
        <w:spacing w:after="0"/>
        <w:jc w:val="center"/>
        <w:rPr>
          <w:sz w:val="20"/>
          <w:szCs w:val="20"/>
        </w:rPr>
      </w:pPr>
      <w:r w:rsidRPr="005E1D41">
        <w:rPr>
          <w:sz w:val="20"/>
          <w:szCs w:val="20"/>
        </w:rPr>
        <w:t xml:space="preserve">(memo: </w:t>
      </w:r>
      <w:r>
        <w:rPr>
          <w:sz w:val="20"/>
          <w:szCs w:val="20"/>
        </w:rPr>
        <w:t>Women’s Volleyball Clinic</w:t>
      </w:r>
      <w:r w:rsidRPr="005E1D41">
        <w:rPr>
          <w:sz w:val="20"/>
          <w:szCs w:val="20"/>
        </w:rPr>
        <w:t>)</w:t>
      </w:r>
    </w:p>
    <w:sectPr w:rsidR="00CE6104" w:rsidRPr="005E1D41" w:rsidSect="009059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68AD3" w14:textId="77777777" w:rsidR="006B35CE" w:rsidRDefault="006B35CE" w:rsidP="00650259">
      <w:pPr>
        <w:spacing w:after="0" w:line="240" w:lineRule="auto"/>
      </w:pPr>
      <w:r>
        <w:separator/>
      </w:r>
    </w:p>
  </w:endnote>
  <w:endnote w:type="continuationSeparator" w:id="0">
    <w:p w14:paraId="4252A029" w14:textId="77777777" w:rsidR="006B35CE" w:rsidRDefault="006B35C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1FCFAA-1AF4-4545-804E-FDF9933823A6}"/>
    <w:embedBold r:id="rId2" w:fontKey="{3BC55670-34D4-46A5-9D86-DBAD5974F785}"/>
    <w:embedBoldItalic r:id="rId3" w:fontKey="{43E92677-6B77-42BF-888F-2EE9BBAF6E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89BDBBB-C1B3-444C-92AD-26A615872F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04C32DC-193F-468A-9E3F-A58D7D9A1F26}"/>
    <w:embedBold r:id="rId6" w:fontKey="{C8FA4B0B-7DE2-42A3-8D64-A6C6CABF2FD2}"/>
    <w:embedItalic r:id="rId7" w:fontKey="{E1F04AED-8CE4-4100-A985-D6A0396976D4}"/>
    <w:embedBoldItalic r:id="rId8" w:fontKey="{286F3B3D-CE76-4DBC-9F4C-75B2B913B21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71B4430-E461-4937-80AF-EDAB8340AE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12B9D" w14:textId="77777777" w:rsidR="00D11661" w:rsidRDefault="00D116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5E2ACFA6" w14:textId="77777777" w:rsidTr="00714099">
      <w:trPr>
        <w:jc w:val="center"/>
      </w:trPr>
      <w:tc>
        <w:tcPr>
          <w:tcW w:w="4675" w:type="dxa"/>
          <w:vAlign w:val="center"/>
        </w:tcPr>
        <w:p w14:paraId="67FD5713" w14:textId="7858A2EE" w:rsidR="007F7B5D" w:rsidRPr="007F7B5D" w:rsidRDefault="007F7B5D" w:rsidP="005E1D41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D02595A" w14:textId="77777777" w:rsidR="007F7B5D" w:rsidRPr="007F7B5D" w:rsidRDefault="007F7B5D" w:rsidP="00714099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</w:tr>
    <w:tr w:rsidR="00714099" w:rsidRPr="007F7B5D" w14:paraId="16132AAB" w14:textId="77777777" w:rsidTr="00714099">
      <w:trPr>
        <w:jc w:val="center"/>
      </w:trPr>
      <w:tc>
        <w:tcPr>
          <w:tcW w:w="4675" w:type="dxa"/>
          <w:vAlign w:val="center"/>
        </w:tcPr>
        <w:p w14:paraId="44AE41D0" w14:textId="77777777" w:rsidR="00714099" w:rsidRDefault="00714099" w:rsidP="005E1D41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noProof/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C1FABEA" w14:textId="77777777" w:rsidR="00714099" w:rsidRPr="007F7B5D" w:rsidRDefault="00714099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B6CFA2F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2FC59" w14:textId="77777777" w:rsidR="00D11661" w:rsidRDefault="00D116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B63F7" w14:textId="77777777" w:rsidR="006B35CE" w:rsidRDefault="006B35CE" w:rsidP="00650259">
      <w:pPr>
        <w:spacing w:after="0" w:line="240" w:lineRule="auto"/>
      </w:pPr>
      <w:r>
        <w:separator/>
      </w:r>
    </w:p>
  </w:footnote>
  <w:footnote w:type="continuationSeparator" w:id="0">
    <w:p w14:paraId="3E74D2C2" w14:textId="77777777" w:rsidR="006B35CE" w:rsidRDefault="006B35C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A58DD" w14:textId="77777777" w:rsidR="00D11661" w:rsidRDefault="00D116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390"/>
      <w:gridCol w:w="6970"/>
    </w:tblGrid>
    <w:tr w:rsidR="0090596C" w14:paraId="4875B33C" w14:textId="77777777" w:rsidTr="0090596C">
      <w:trPr>
        <w:trHeight w:val="990"/>
      </w:trPr>
      <w:tc>
        <w:tcPr>
          <w:tcW w:w="1350" w:type="dxa"/>
          <w:vAlign w:val="center"/>
        </w:tcPr>
        <w:p w14:paraId="6F2400E2" w14:textId="77777777" w:rsidR="0090596C" w:rsidRDefault="005E1D41" w:rsidP="0090596C">
          <w:pPr>
            <w:pStyle w:val="Header"/>
            <w:ind w:left="-108"/>
          </w:pPr>
          <w:bookmarkStart w:id="0" w:name="_Hlk521325785"/>
          <w:r>
            <w:drawing>
              <wp:inline distT="0" distB="0" distL="0" distR="0" wp14:anchorId="37F0489B" wp14:editId="181E2F43">
                <wp:extent cx="1449592" cy="6731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alcon Messiah - Blue and Whit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292" cy="676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342DAB5" w14:textId="26788089" w:rsidR="005E1D41" w:rsidRPr="00BD38BF" w:rsidRDefault="005E1D41" w:rsidP="005E1D41">
          <w:pPr>
            <w:pStyle w:val="Header"/>
            <w:rPr>
              <w:color w:val="1F4E79" w:themeColor="accent1" w:themeShade="80"/>
              <w:sz w:val="36"/>
              <w:szCs w:val="36"/>
            </w:rPr>
          </w:pPr>
          <w:r w:rsidRPr="00BD38BF">
            <w:rPr>
              <w:color w:val="1F4E79" w:themeColor="accent1" w:themeShade="80"/>
              <w:sz w:val="36"/>
              <w:szCs w:val="36"/>
            </w:rPr>
            <w:t xml:space="preserve">Messiah </w:t>
          </w:r>
          <w:r w:rsidR="00BB4F30">
            <w:rPr>
              <w:color w:val="1F4E79" w:themeColor="accent1" w:themeShade="80"/>
              <w:sz w:val="36"/>
              <w:szCs w:val="36"/>
            </w:rPr>
            <w:t>University</w:t>
          </w:r>
          <w:r w:rsidRPr="00BD38BF">
            <w:rPr>
              <w:color w:val="1F4E79" w:themeColor="accent1" w:themeShade="80"/>
              <w:sz w:val="36"/>
              <w:szCs w:val="36"/>
            </w:rPr>
            <w:t xml:space="preserve"> Women’s Volleyball </w:t>
          </w:r>
        </w:p>
        <w:p w14:paraId="46CD2E4A" w14:textId="65BF0247" w:rsidR="0090596C" w:rsidRPr="00BD38BF" w:rsidRDefault="001B7CA4" w:rsidP="005E1D41">
          <w:pPr>
            <w:pStyle w:val="Header"/>
            <w:rPr>
              <w:i/>
              <w:sz w:val="28"/>
              <w:szCs w:val="28"/>
            </w:rPr>
          </w:pPr>
          <w:r>
            <w:rPr>
              <w:i/>
              <w:color w:val="1F4E79" w:themeColor="accent1" w:themeShade="80"/>
              <w:sz w:val="28"/>
              <w:szCs w:val="28"/>
            </w:rPr>
            <w:t>202</w:t>
          </w:r>
          <w:r w:rsidR="00D11661">
            <w:rPr>
              <w:i/>
              <w:color w:val="1F4E79" w:themeColor="accent1" w:themeShade="80"/>
              <w:sz w:val="28"/>
              <w:szCs w:val="28"/>
            </w:rPr>
            <w:t>6</w:t>
          </w:r>
          <w:r w:rsidR="005E1D41" w:rsidRPr="00BD38BF">
            <w:rPr>
              <w:i/>
              <w:color w:val="1F4E79" w:themeColor="accent1" w:themeShade="80"/>
              <w:sz w:val="28"/>
              <w:szCs w:val="28"/>
            </w:rPr>
            <w:t xml:space="preserve"> Prospect Clinic Registration Form</w:t>
          </w:r>
        </w:p>
      </w:tc>
    </w:tr>
    <w:bookmarkEnd w:id="0"/>
  </w:tbl>
  <w:p w14:paraId="6669E348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5FF02" w14:textId="77777777" w:rsidR="00D11661" w:rsidRDefault="00D116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78270315">
    <w:abstractNumId w:val="11"/>
  </w:num>
  <w:num w:numId="2" w16cid:durableId="1596938679">
    <w:abstractNumId w:val="7"/>
  </w:num>
  <w:num w:numId="3" w16cid:durableId="684133627">
    <w:abstractNumId w:val="15"/>
  </w:num>
  <w:num w:numId="4" w16cid:durableId="34232113">
    <w:abstractNumId w:val="12"/>
  </w:num>
  <w:num w:numId="5" w16cid:durableId="1278832422">
    <w:abstractNumId w:val="13"/>
  </w:num>
  <w:num w:numId="6" w16cid:durableId="311060634">
    <w:abstractNumId w:val="19"/>
  </w:num>
  <w:num w:numId="7" w16cid:durableId="1861117326">
    <w:abstractNumId w:val="6"/>
  </w:num>
  <w:num w:numId="8" w16cid:durableId="1979800750">
    <w:abstractNumId w:val="10"/>
  </w:num>
  <w:num w:numId="9" w16cid:durableId="1591624966">
    <w:abstractNumId w:val="17"/>
  </w:num>
  <w:num w:numId="10" w16cid:durableId="1678311526">
    <w:abstractNumId w:val="1"/>
  </w:num>
  <w:num w:numId="11" w16cid:durableId="149371788">
    <w:abstractNumId w:val="5"/>
  </w:num>
  <w:num w:numId="12" w16cid:durableId="908081524">
    <w:abstractNumId w:val="0"/>
  </w:num>
  <w:num w:numId="13" w16cid:durableId="963391315">
    <w:abstractNumId w:val="2"/>
  </w:num>
  <w:num w:numId="14" w16cid:durableId="1949584573">
    <w:abstractNumId w:val="9"/>
  </w:num>
  <w:num w:numId="15" w16cid:durableId="441656553">
    <w:abstractNumId w:val="8"/>
  </w:num>
  <w:num w:numId="16" w16cid:durableId="1568147587">
    <w:abstractNumId w:val="16"/>
  </w:num>
  <w:num w:numId="17" w16cid:durableId="1692804993">
    <w:abstractNumId w:val="3"/>
  </w:num>
  <w:num w:numId="18" w16cid:durableId="1319504975">
    <w:abstractNumId w:val="21"/>
  </w:num>
  <w:num w:numId="19" w16cid:durableId="944653869">
    <w:abstractNumId w:val="18"/>
  </w:num>
  <w:num w:numId="20" w16cid:durableId="1118990964">
    <w:abstractNumId w:val="14"/>
  </w:num>
  <w:num w:numId="21" w16cid:durableId="835346942">
    <w:abstractNumId w:val="20"/>
  </w:num>
  <w:num w:numId="22" w16cid:durableId="25533009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41"/>
    <w:rsid w:val="000456E1"/>
    <w:rsid w:val="00052382"/>
    <w:rsid w:val="0006568A"/>
    <w:rsid w:val="00076F0F"/>
    <w:rsid w:val="00084253"/>
    <w:rsid w:val="000D1F49"/>
    <w:rsid w:val="001727CA"/>
    <w:rsid w:val="001B7CA4"/>
    <w:rsid w:val="0023513C"/>
    <w:rsid w:val="002928D0"/>
    <w:rsid w:val="002C56E6"/>
    <w:rsid w:val="002E48E1"/>
    <w:rsid w:val="00361E11"/>
    <w:rsid w:val="003B4744"/>
    <w:rsid w:val="003F0847"/>
    <w:rsid w:val="0040090B"/>
    <w:rsid w:val="0046302A"/>
    <w:rsid w:val="00487D2D"/>
    <w:rsid w:val="004D5D62"/>
    <w:rsid w:val="00500C62"/>
    <w:rsid w:val="005112D0"/>
    <w:rsid w:val="005156F5"/>
    <w:rsid w:val="00577E06"/>
    <w:rsid w:val="00590C78"/>
    <w:rsid w:val="005A3BF7"/>
    <w:rsid w:val="005E1D41"/>
    <w:rsid w:val="005F2035"/>
    <w:rsid w:val="005F7990"/>
    <w:rsid w:val="0063739C"/>
    <w:rsid w:val="00650259"/>
    <w:rsid w:val="006B35CE"/>
    <w:rsid w:val="006E6C05"/>
    <w:rsid w:val="00714099"/>
    <w:rsid w:val="00722CCC"/>
    <w:rsid w:val="00770F25"/>
    <w:rsid w:val="0079741E"/>
    <w:rsid w:val="007A35A8"/>
    <w:rsid w:val="007B0A85"/>
    <w:rsid w:val="007C6A52"/>
    <w:rsid w:val="007F7B5D"/>
    <w:rsid w:val="0082043E"/>
    <w:rsid w:val="00836129"/>
    <w:rsid w:val="008E203A"/>
    <w:rsid w:val="008E5489"/>
    <w:rsid w:val="0090596C"/>
    <w:rsid w:val="0091229C"/>
    <w:rsid w:val="00940E73"/>
    <w:rsid w:val="0098597D"/>
    <w:rsid w:val="009F619A"/>
    <w:rsid w:val="009F6DDE"/>
    <w:rsid w:val="00A370A8"/>
    <w:rsid w:val="00AB59E9"/>
    <w:rsid w:val="00B5736B"/>
    <w:rsid w:val="00BB4F30"/>
    <w:rsid w:val="00BD38BF"/>
    <w:rsid w:val="00BD4173"/>
    <w:rsid w:val="00BD4753"/>
    <w:rsid w:val="00BD5CB1"/>
    <w:rsid w:val="00BE62EE"/>
    <w:rsid w:val="00C003BA"/>
    <w:rsid w:val="00C06BDE"/>
    <w:rsid w:val="00C46878"/>
    <w:rsid w:val="00CB4A51"/>
    <w:rsid w:val="00CD4532"/>
    <w:rsid w:val="00CD47B0"/>
    <w:rsid w:val="00CD70CE"/>
    <w:rsid w:val="00CE6104"/>
    <w:rsid w:val="00CE7918"/>
    <w:rsid w:val="00D11661"/>
    <w:rsid w:val="00D16163"/>
    <w:rsid w:val="00DB3FAD"/>
    <w:rsid w:val="00E06081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600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4472C4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4472C4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60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motheral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2824D2DE3B3F4CBCEC68F0541B2278" ma:contentTypeVersion="13" ma:contentTypeDescription="Create a new document." ma:contentTypeScope="" ma:versionID="5f6654452431e8b5e8ef8c2e50eef3a5">
  <xsd:schema xmlns:xsd="http://www.w3.org/2001/XMLSchema" xmlns:xs="http://www.w3.org/2001/XMLSchema" xmlns:p="http://schemas.microsoft.com/office/2006/metadata/properties" xmlns:ns3="60e89cc8-6ded-4159-a926-60aa8dde1479" targetNamespace="http://schemas.microsoft.com/office/2006/metadata/properties" ma:root="true" ma:fieldsID="906086e959f191d366c6daa4f1a42549" ns3:_="">
    <xsd:import namespace="60e89cc8-6ded-4159-a926-60aa8dde14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e89cc8-6ded-4159-a926-60aa8dde14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318C1A-3055-4E70-963B-6101E4896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e89cc8-6ded-4159-a926-60aa8dde14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2025-11-11T19:08:00Z</dcterms:created>
  <dcterms:modified xsi:type="dcterms:W3CDTF">2025-11-11T19:08:00Z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0x0101003B2824D2DE3B3F4CBCEC68F0541B2278</vt:lpwstr>
  </property>
</Properties>
</file>